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115C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34F06" w:rsidP="00414259">
            <w:r>
              <w:rPr>
                <w:rFonts w:hint="cs"/>
                <w:rtl/>
              </w:rPr>
              <w:t>20/10/2021</w:t>
            </w:r>
          </w:p>
        </w:tc>
      </w:tr>
    </w:tbl>
    <w:p w:rsidR="00332AFB" w:rsidRDefault="00D115C8" w:rsidP="00222867">
      <w:pPr>
        <w:rPr>
          <w:rtl/>
        </w:rPr>
      </w:pPr>
    </w:p>
    <w:p w:rsidR="00222867" w:rsidRDefault="00D115C8" w:rsidP="00222867">
      <w:pPr>
        <w:rPr>
          <w:rtl/>
        </w:rPr>
      </w:pPr>
    </w:p>
    <w:p w:rsidR="00222867" w:rsidRDefault="00D115C8" w:rsidP="00222867">
      <w:pPr>
        <w:rPr>
          <w:rtl/>
        </w:rPr>
      </w:pPr>
    </w:p>
    <w:p w:rsidR="00222867" w:rsidRDefault="00D115C8" w:rsidP="00222867">
      <w:pPr>
        <w:rPr>
          <w:rtl/>
        </w:rPr>
      </w:pPr>
    </w:p>
    <w:p w:rsidR="00222867" w:rsidRDefault="00D115C8" w:rsidP="00222867">
      <w:pPr>
        <w:rPr>
          <w:rtl/>
        </w:rPr>
      </w:pPr>
    </w:p>
    <w:p w:rsidR="00222867" w:rsidRDefault="00D115C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115C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D115C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AD0853">
        <w:trPr>
          <w:trHeight w:val="594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3C37" w:rsidRPr="00AF57E9" w:rsidRDefault="00567419" w:rsidP="0056741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ותמיכה במערכת "כלב שמירה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לבקרת כניסת אורחים"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עמדת שומר, מודול זימון אורחים, מודול </w:t>
            </w:r>
            <w:r w:rsidRPr="00AD0853">
              <w:rPr>
                <w:rFonts w:ascii="Arial" w:hAnsi="Arial" w:hint="cs"/>
                <w:b/>
                <w:sz w:val="22"/>
                <w:szCs w:val="22"/>
                <w:rtl/>
              </w:rPr>
              <w:t>ניהול (שו"ב).</w:t>
            </w:r>
            <w:r w:rsidRPr="00AD08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D0853">
              <w:rPr>
                <w:rFonts w:ascii="Arial" w:hAnsi="Arial" w:hint="cs"/>
                <w:b/>
                <w:sz w:val="22"/>
                <w:szCs w:val="22"/>
                <w:rtl/>
              </w:rPr>
              <w:t>הרחבת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זימון אורחים לאתר נוסף.</w:t>
            </w:r>
          </w:p>
        </w:tc>
      </w:tr>
    </w:tbl>
    <w:p w:rsidR="00222867" w:rsidRPr="00AF57E9" w:rsidRDefault="00D115C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115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115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56741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56741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56741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115C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115C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567419" w:rsidTr="00222867">
        <w:tc>
          <w:tcPr>
            <w:tcW w:w="2698" w:type="dxa"/>
            <w:shd w:val="clear" w:color="auto" w:fill="E6E6E6"/>
            <w:hideMark/>
          </w:tcPr>
          <w:p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567419" w:rsidRPr="00336915" w:rsidRDefault="00567419" w:rsidP="00FE16D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קורויז'ן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טכנולוגיות בע"מ</w:t>
            </w:r>
          </w:p>
        </w:tc>
      </w:tr>
      <w:tr w:rsidR="00567419" w:rsidTr="00222867">
        <w:tc>
          <w:tcPr>
            <w:tcW w:w="2698" w:type="dxa"/>
            <w:shd w:val="clear" w:color="auto" w:fill="E6E6E6"/>
            <w:hideMark/>
          </w:tcPr>
          <w:p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567419" w:rsidRPr="00AD0853" w:rsidRDefault="00567419" w:rsidP="00AD0853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AD0853">
              <w:rPr>
                <w:rFonts w:ascii="Arial" w:hAnsi="Arial" w:hint="cs"/>
                <w:b/>
                <w:sz w:val="22"/>
                <w:szCs w:val="22"/>
                <w:rtl/>
              </w:rPr>
              <w:t>514300995</w:t>
            </w:r>
          </w:p>
          <w:p w:rsidR="00567419" w:rsidRPr="0053500C" w:rsidRDefault="00567419" w:rsidP="00FE16D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567419" w:rsidTr="00222867">
        <w:tc>
          <w:tcPr>
            <w:tcW w:w="2698" w:type="dxa"/>
            <w:shd w:val="clear" w:color="auto" w:fill="E6E6E6"/>
            <w:hideMark/>
          </w:tcPr>
          <w:p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567419" w:rsidRPr="0053500C" w:rsidRDefault="00F34F06" w:rsidP="00FE16D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66</w:t>
            </w:r>
            <w:r w:rsidR="00577827">
              <w:rPr>
                <w:rFonts w:ascii="Arial" w:hAnsi="Arial" w:hint="cs"/>
                <w:b/>
                <w:sz w:val="22"/>
                <w:szCs w:val="22"/>
                <w:rtl/>
              </w:rPr>
              <w:t>,000</w:t>
            </w:r>
            <w:r w:rsidR="00567419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567419" w:rsidTr="00222867">
        <w:tc>
          <w:tcPr>
            <w:tcW w:w="2698" w:type="dxa"/>
            <w:shd w:val="clear" w:color="auto" w:fill="E6E6E6"/>
            <w:hideMark/>
          </w:tcPr>
          <w:p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567419" w:rsidRPr="0053500C" w:rsidRDefault="00DC7091" w:rsidP="00F34F06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="00567419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567419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567419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="00567419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577827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F34F0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67419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567419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567419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 w:rsidR="00567419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77827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</w:p>
        </w:tc>
      </w:tr>
    </w:tbl>
    <w:p w:rsidR="00222867" w:rsidRPr="00AF57E9" w:rsidRDefault="00D115C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115C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115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AD0853">
        <w:trPr>
          <w:trHeight w:val="1608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Default="00567419" w:rsidP="006754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"כלב שמירה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לבקרת כניסת אורחים" מפותחת ומתוחזקת על ידי חברת "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קורויז'ן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טכנולוגיות בע"מ", נמצאת בבעלותה של החברה, ולמשרד הבריאות זכויות שימוש בה.</w:t>
            </w:r>
          </w:p>
          <w:p w:rsidR="00567419" w:rsidRPr="00AF57E9" w:rsidRDefault="00567419" w:rsidP="00F34F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 מבקש להתקשר במהלך שנת 202</w:t>
            </w:r>
            <w:r w:rsidR="00F34F0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עם ספק זה כ"ספק יחיד", וזאת לצורך תחזוקת המערכת והרחבת זימון אורחים לאתר נוסף</w:t>
            </w:r>
            <w:r w:rsidR="00AD08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D115C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115C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567419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419" w:rsidRPr="0053500C" w:rsidRDefault="00577827" w:rsidP="00FE16D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רחלי וייס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419" w:rsidRPr="0053500C" w:rsidRDefault="00567419" w:rsidP="00FE16D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מנהלת מחלקת מימון וביטוח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419" w:rsidRPr="0053500C" w:rsidRDefault="00577827" w:rsidP="0057782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482161" cy="236924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רחלי וייס 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161" cy="23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Default="00572407" w:rsidP="00572407">
      <w:pPr>
        <w:rPr>
          <w:rtl/>
        </w:rPr>
      </w:pPr>
    </w:p>
    <w:p w:rsidR="00F62BA9" w:rsidRPr="00572407" w:rsidRDefault="00F62BA9" w:rsidP="00F62BA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F62BA9" w:rsidRDefault="00F62BA9" w:rsidP="00F62BA9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F62BA9" w:rsidRPr="00AF57E9" w:rsidTr="003A64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BA9" w:rsidRPr="0053500C" w:rsidRDefault="00F62BA9" w:rsidP="003A641F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BA9" w:rsidRPr="0053500C" w:rsidRDefault="00F62BA9" w:rsidP="003A641F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BA9" w:rsidRPr="00AF57E9" w:rsidRDefault="00CD1A18" w:rsidP="003A64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27050"/>
                  <wp:effectExtent l="0" t="0" r="635" b="635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2271" cy="5295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2BA9" w:rsidRPr="00AF57E9" w:rsidTr="003A64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62BA9" w:rsidRPr="00AF57E9" w:rsidRDefault="00F62BA9" w:rsidP="003A641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62BA9" w:rsidRPr="00AF57E9" w:rsidRDefault="00F62BA9" w:rsidP="003A641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62BA9" w:rsidRPr="00AF57E9" w:rsidRDefault="00F62BA9" w:rsidP="003A641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F62BA9" w:rsidRPr="00817FBA" w:rsidRDefault="00F62BA9" w:rsidP="00572407"/>
    <w:sectPr w:rsidR="00F62BA9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15C8" w:rsidRDefault="00D115C8">
      <w:r>
        <w:separator/>
      </w:r>
    </w:p>
  </w:endnote>
  <w:endnote w:type="continuationSeparator" w:id="0">
    <w:p w:rsidR="00D115C8" w:rsidRDefault="00D11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C709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C709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115C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115C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15C8" w:rsidRDefault="00D115C8">
      <w:r>
        <w:separator/>
      </w:r>
    </w:p>
  </w:footnote>
  <w:footnote w:type="continuationSeparator" w:id="0">
    <w:p w:rsidR="00D115C8" w:rsidRDefault="00D115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115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115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115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115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115C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115C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115C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D000D97"/>
    <w:multiLevelType w:val="hybridMultilevel"/>
    <w:tmpl w:val="0B389D94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95E0BB1"/>
    <w:multiLevelType w:val="hybridMultilevel"/>
    <w:tmpl w:val="8EFE28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6B55060"/>
    <w:multiLevelType w:val="hybridMultilevel"/>
    <w:tmpl w:val="7916D7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2"/>
  </w:num>
  <w:num w:numId="11">
    <w:abstractNumId w:val="10"/>
  </w:num>
  <w:num w:numId="12">
    <w:abstractNumId w:val="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F3A85"/>
    <w:rsid w:val="002D5C29"/>
    <w:rsid w:val="002F47BC"/>
    <w:rsid w:val="00336CDD"/>
    <w:rsid w:val="00414259"/>
    <w:rsid w:val="00452E81"/>
    <w:rsid w:val="00455E61"/>
    <w:rsid w:val="00567419"/>
    <w:rsid w:val="00572407"/>
    <w:rsid w:val="00577827"/>
    <w:rsid w:val="00675430"/>
    <w:rsid w:val="00693433"/>
    <w:rsid w:val="007548B0"/>
    <w:rsid w:val="008D5574"/>
    <w:rsid w:val="009B6B29"/>
    <w:rsid w:val="009F7FB7"/>
    <w:rsid w:val="00AD0853"/>
    <w:rsid w:val="00B07843"/>
    <w:rsid w:val="00B53C37"/>
    <w:rsid w:val="00BC467C"/>
    <w:rsid w:val="00CD1A18"/>
    <w:rsid w:val="00D115C8"/>
    <w:rsid w:val="00D23B33"/>
    <w:rsid w:val="00DC7091"/>
    <w:rsid w:val="00E8203D"/>
    <w:rsid w:val="00F34F06"/>
    <w:rsid w:val="00F62BA9"/>
    <w:rsid w:val="00F72F53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80E4B1"/>
  <w15:docId w15:val="{2E1288E2-E172-4CCC-93D8-CE943448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569828619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2019-11-14T14:42:04+00:00</SDDocDate>
    <elnewpapaerdate xmlns="276fb107-33e2-4c3f-bae8-9cd5efb2baae" xsi:nil="true"/>
    <SDHebDate xmlns="276fb107-33e2-4c3f-bae8-9cd5efb2baae">ט"ז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030B2-9CA5-4CED-8338-40207C171B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DAB94E-CFA6-4C37-A567-43CC89C3E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369</Words>
  <Characters>1845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- כלב שמירה 2020.pdf.docx.</vt:lpstr>
      <vt:lpstr/>
    </vt:vector>
  </TitlesOfParts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- כלב שמירה 2020.pdf.docx.</dc:title>
  <dc:creator>Marina Paz</dc:creator>
  <cp:lastModifiedBy>דורין אמויאל</cp:lastModifiedBy>
  <cp:revision>3</cp:revision>
  <cp:lastPrinted>2019-11-14T14:36:00Z</cp:lastPrinted>
  <dcterms:created xsi:type="dcterms:W3CDTF">2021-10-24T10:52:00Z</dcterms:created>
  <dcterms:modified xsi:type="dcterms:W3CDTF">2021-10-25T06:24:00Z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